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0F253" w14:textId="77777777" w:rsidR="00EA6902" w:rsidRPr="007330F8" w:rsidRDefault="00EA6902" w:rsidP="00EA6902">
      <w:pPr>
        <w:pStyle w:val="MDPI11articletype"/>
      </w:pPr>
      <w:r w:rsidRPr="007330F8">
        <w:t>Type of the Paper (Article, Review, Communication, etc.)</w:t>
      </w:r>
    </w:p>
    <w:p w14:paraId="1FFD1F04" w14:textId="7058BF6F" w:rsidR="00EA6902" w:rsidRPr="00C97A3D" w:rsidRDefault="00EA6902" w:rsidP="00EA6902">
      <w:pPr>
        <w:pStyle w:val="MDPI12title"/>
        <w:rPr>
          <w:rFonts w:eastAsiaTheme="minorEastAsia"/>
          <w:lang w:eastAsia="zh-CN"/>
        </w:rPr>
      </w:pPr>
      <w:r w:rsidRPr="007330F8">
        <w:t>Title</w:t>
      </w:r>
    </w:p>
    <w:p w14:paraId="780A5DDE" w14:textId="77777777" w:rsidR="006A2112"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A2112" w:rsidRPr="007330F8" w14:paraId="5D72AC94" w14:textId="77777777" w:rsidTr="000E60BC">
        <w:tc>
          <w:tcPr>
            <w:tcW w:w="2410" w:type="dxa"/>
          </w:tcPr>
          <w:p w14:paraId="40C00DED" w14:textId="77777777" w:rsidR="006A2112" w:rsidRPr="007330F8" w:rsidRDefault="006A2112" w:rsidP="000E60BC">
            <w:pPr>
              <w:pStyle w:val="MDPI14history"/>
              <w:spacing w:after="120"/>
              <w:rPr>
                <w:rFonts w:ascii="SimSun" w:eastAsia="SimSun" w:hAnsi="SimSun" w:cs="SimSun"/>
                <w:lang w:eastAsia="zh-CN"/>
              </w:rPr>
            </w:pPr>
            <w:r w:rsidRPr="007330F8">
              <w:t>Academic Editor: Firstname Lastname</w:t>
            </w:r>
          </w:p>
          <w:p w14:paraId="22E315BD" w14:textId="77777777" w:rsidR="006A2112" w:rsidRPr="007330F8" w:rsidRDefault="006A2112" w:rsidP="000E60BC">
            <w:pPr>
              <w:pStyle w:val="MDPI14history"/>
              <w:spacing w:before="120"/>
              <w:rPr>
                <w:rFonts w:eastAsia="SimSun" w:cs="SimSun"/>
              </w:rPr>
            </w:pPr>
            <w:r w:rsidRPr="007330F8">
              <w:rPr>
                <w:szCs w:val="14"/>
              </w:rPr>
              <w:t>Received: date</w:t>
            </w:r>
          </w:p>
          <w:p w14:paraId="7CC5C8ED" w14:textId="77777777" w:rsidR="006A2112" w:rsidRPr="007330F8" w:rsidRDefault="006A2112" w:rsidP="000E60BC">
            <w:pPr>
              <w:pStyle w:val="MDPI14history"/>
              <w:rPr>
                <w:szCs w:val="14"/>
              </w:rPr>
            </w:pPr>
            <w:r w:rsidRPr="007330F8">
              <w:rPr>
                <w:szCs w:val="14"/>
              </w:rPr>
              <w:t>Revised: date</w:t>
            </w:r>
          </w:p>
          <w:p w14:paraId="4ABA210F" w14:textId="77777777" w:rsidR="006A2112" w:rsidRPr="007330F8" w:rsidRDefault="006A2112" w:rsidP="000E60BC">
            <w:pPr>
              <w:pStyle w:val="MDPI14history"/>
              <w:rPr>
                <w:szCs w:val="14"/>
              </w:rPr>
            </w:pPr>
            <w:r w:rsidRPr="007330F8">
              <w:rPr>
                <w:szCs w:val="14"/>
              </w:rPr>
              <w:t>Accepted: date</w:t>
            </w:r>
          </w:p>
          <w:p w14:paraId="61932B1E" w14:textId="77777777" w:rsidR="006A2112" w:rsidRPr="007330F8" w:rsidRDefault="006A2112" w:rsidP="000E60BC">
            <w:pPr>
              <w:pStyle w:val="MDPI14history"/>
              <w:spacing w:after="120"/>
              <w:rPr>
                <w:szCs w:val="14"/>
              </w:rPr>
            </w:pPr>
            <w:r w:rsidRPr="007330F8">
              <w:rPr>
                <w:szCs w:val="14"/>
              </w:rPr>
              <w:t>Published: date</w:t>
            </w:r>
          </w:p>
          <w:p w14:paraId="65EA029A" w14:textId="77777777" w:rsidR="006A2112" w:rsidRPr="007330F8" w:rsidRDefault="006A2112" w:rsidP="000E60BC">
            <w:pPr>
              <w:pStyle w:val="MDPI72copyright"/>
              <w:rPr>
                <w:rFonts w:eastAsia="DengXian"/>
                <w:noProof w:val="0"/>
                <w:lang w:val="en-US" w:bidi="en-US"/>
              </w:rPr>
            </w:pPr>
            <w:r w:rsidRPr="007330F8">
              <w:rPr>
                <w:rFonts w:eastAsia="DengXian"/>
                <w:b/>
                <w:noProof w:val="0"/>
                <w:lang w:val="en-US" w:bidi="en-US"/>
              </w:rPr>
              <w:t>Copyright:</w:t>
            </w:r>
            <w:r w:rsidRPr="007330F8">
              <w:rPr>
                <w:rFonts w:eastAsia="DengXian"/>
                <w:noProof w:val="0"/>
                <w:lang w:val="en-US" w:bidi="en-US"/>
              </w:rPr>
              <w:t xml:space="preserve"> © </w:t>
            </w:r>
            <w:r>
              <w:rPr>
                <w:rFonts w:eastAsia="DengXian"/>
                <w:noProof w:val="0"/>
                <w:lang w:val="en-US" w:bidi="en-US"/>
              </w:rPr>
              <w:t>2026</w:t>
            </w:r>
            <w:r w:rsidRPr="007330F8">
              <w:rPr>
                <w:rFonts w:eastAsia="DengXian"/>
                <w:noProof w:val="0"/>
                <w:lang w:val="en-US" w:bidi="en-US"/>
              </w:rPr>
              <w:t xml:space="preserve"> by the authors. Submitted for possible open access publication under the terms and conditions of the </w:t>
            </w:r>
            <w:hyperlink r:id="rId8" w:history="1">
              <w:r w:rsidRPr="006A2112">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7104EAA4" w:rsidR="00EA6902" w:rsidRPr="007330F8" w:rsidRDefault="001761EF" w:rsidP="00C5060C">
      <w:pPr>
        <w:pStyle w:val="MDPI17abstract"/>
        <w:spacing w:before="0" w:after="0"/>
      </w:pPr>
      <w:r w:rsidRPr="007330F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F1662B">
        <w:t>highlight the purpose of the study.</w:t>
      </w:r>
      <w:r w:rsidRPr="007330F8">
        <w:t xml:space="preserve"> (2) Methods: </w:t>
      </w:r>
      <w:r w:rsidR="00F1662B">
        <w:t>Briefly describe the main methods or treatments applied.</w:t>
      </w:r>
      <w:r w:rsidRPr="007330F8">
        <w:t xml:space="preserve"> (3) Results: </w:t>
      </w:r>
      <w:r w:rsidR="00F1662B">
        <w:t>Summarize the article’s main findings.</w:t>
      </w:r>
      <w:r w:rsidRPr="007330F8">
        <w:t xml:space="preserve"> (4) Conclusions: </w:t>
      </w:r>
      <w:r w:rsidR="00F1662B">
        <w:t>Indicate the main conclusions</w:t>
      </w:r>
      <w:r w:rsidRPr="007330F8">
        <w:t xml:space="preserve">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3FAF6FBA" w:rsidR="00EA6902" w:rsidRPr="007330F8" w:rsidRDefault="00EA6902" w:rsidP="00345C42">
      <w:pPr>
        <w:pStyle w:val="MDPI31text"/>
      </w:pPr>
      <w:r w:rsidRPr="007330F8">
        <w:t xml:space="preserve">Remove this paragraph and start section numbering with 1. </w:t>
      </w:r>
      <w:r w:rsidR="00F1662B">
        <w:t>For any questions, please contact the Editorial Office of the journal</w:t>
      </w:r>
      <w:r w:rsidRPr="007330F8">
        <w:t xml:space="preserve">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6725245B" w:rsidR="002F39B8" w:rsidRPr="007330F8" w:rsidRDefault="00F1662B" w:rsidP="00345C42">
      <w:pPr>
        <w:pStyle w:val="MDPI31text"/>
      </w:pPr>
      <w:r>
        <w:t>The Materials and Methods should be described with sufficient detail</w:t>
      </w:r>
      <w:r w:rsidR="002F39B8" w:rsidRPr="007330F8">
        <w:t xml:space="preserve"> to allow others to replicate and build on the published results. Please note that </w:t>
      </w:r>
      <w:r>
        <w:t>the publication of your manuscript implies that</w:t>
      </w:r>
      <w:r w:rsidR="002F39B8" w:rsidRPr="007330F8">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37D9E07E"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xml:space="preserve">, their interpretation, </w:t>
      </w:r>
      <w:r w:rsidR="00F1662B">
        <w:t>and the experimental conclusions that can be drawn</w:t>
      </w:r>
      <w:r w:rsidR="00123A57" w:rsidRPr="007330F8">
        <w:t>.</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lastRenderedPageBreak/>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701714B2" w:rsidR="00A852BC" w:rsidRPr="007330F8" w:rsidRDefault="00A852BC" w:rsidP="00345C42">
      <w:pPr>
        <w:pStyle w:val="MDPI41tablecaption"/>
      </w:pPr>
      <w:r w:rsidRPr="007330F8">
        <w:rPr>
          <w:b/>
        </w:rPr>
        <w:t>Table 1.</w:t>
      </w:r>
      <w:r w:rsidRPr="007330F8">
        <w:t xml:space="preserve"> This is a table. Tables should be placed </w:t>
      </w:r>
      <w:r w:rsidR="00F1662B">
        <w:t>in the main text near the first time they are cited</w:t>
      </w:r>
      <w:r w:rsidRPr="007330F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54620B4F"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9E541E">
        <w:t>Schemes follow the same formatting.</w:t>
      </w:r>
      <w:r w:rsidRPr="007330F8">
        <w:t xml:space="preserve"> If there are multiple panels, </w:t>
      </w:r>
      <w:r w:rsidR="00F1662B">
        <w:t>they should be listed as follows</w:t>
      </w:r>
      <w:r w:rsidRPr="007330F8">
        <w:t>: (</w:t>
      </w:r>
      <w:r w:rsidRPr="007330F8">
        <w:rPr>
          <w:b/>
        </w:rPr>
        <w:t>a</w:t>
      </w:r>
      <w:r w:rsidRPr="007330F8">
        <w:t xml:space="preserve">) Description of what is </w:t>
      </w:r>
      <w:r w:rsidR="00F1662B">
        <w:t>contained in the first panel.</w:t>
      </w:r>
      <w:r w:rsidRPr="007330F8">
        <w:t xml:space="preserve"> (</w:t>
      </w:r>
      <w:r w:rsidRPr="007330F8">
        <w:rPr>
          <w:b/>
        </w:rPr>
        <w:t>b</w:t>
      </w:r>
      <w:r w:rsidRPr="007330F8">
        <w:t xml:space="preserve">) Description of what is contained in the second panel. Figures should be placed </w:t>
      </w:r>
      <w:r w:rsidR="00F1662B">
        <w:t>in the main text near the first time they are cited</w:t>
      </w:r>
      <w:r w:rsidRPr="007330F8">
        <w:t>.</w:t>
      </w:r>
    </w:p>
    <w:p w14:paraId="5350DD2B" w14:textId="4AC85057" w:rsidR="00A852BC" w:rsidRPr="007330F8" w:rsidRDefault="00A852BC" w:rsidP="00345C42">
      <w:pPr>
        <w:pStyle w:val="MDPI41tablecaption"/>
        <w:spacing w:before="0"/>
      </w:pPr>
      <w:bookmarkStart w:id="1" w:name="page3"/>
      <w:bookmarkEnd w:id="1"/>
      <w:r w:rsidRPr="007330F8">
        <w:rPr>
          <w:b/>
        </w:rPr>
        <w:t xml:space="preserve">Table 2. </w:t>
      </w:r>
      <w:r w:rsidRPr="007330F8">
        <w:t xml:space="preserve">This is a table. Tables should be placed </w:t>
      </w:r>
      <w:r w:rsidR="00F1662B">
        <w:t>in the main text near the first time they are cited</w:t>
      </w:r>
      <w:r w:rsidRPr="007330F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lastRenderedPageBreak/>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77849F67" w:rsidR="00A852BC" w:rsidRPr="007330F8" w:rsidRDefault="00F1662B" w:rsidP="00345C42">
      <w:pPr>
        <w:pStyle w:val="MDPI32textnoindent"/>
      </w:pPr>
      <w:r>
        <w:t>the text following an equation need not be a new paragraph if it continues a sentence</w:t>
      </w:r>
      <w:r w:rsidR="00A852BC" w:rsidRPr="007330F8">
        <w:t>.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05662D55" w:rsidR="00A852BC" w:rsidRPr="007330F8" w:rsidRDefault="00F1662B" w:rsidP="00F1662B">
      <w:pPr>
        <w:pStyle w:val="MDPI32textnoindent"/>
        <w:ind w:firstLine="425"/>
      </w:pPr>
      <w:r>
        <w:t>If the text following an equation starts a new sentence, it should be a new paragraph</w:t>
      </w:r>
      <w:r w:rsidR="00A852BC" w:rsidRPr="007330F8">
        <w:t>. Please punctuate equations as regular text.</w:t>
      </w:r>
    </w:p>
    <w:p w14:paraId="4A79F696" w14:textId="41674B8F" w:rsidR="00A852BC" w:rsidRPr="007330F8" w:rsidRDefault="00A852BC" w:rsidP="00345C42">
      <w:pPr>
        <w:pStyle w:val="MDPI31text"/>
      </w:pPr>
      <w:r w:rsidRPr="007330F8">
        <w:t>Theorem-type environments (</w:t>
      </w:r>
      <w:r w:rsidR="00F1662B">
        <w:t>including propositions, lemmas, corollaries, etc</w:t>
      </w:r>
      <w:r w:rsidRPr="007330F8">
        <w:t>.) can be formatted as follows:</w:t>
      </w:r>
    </w:p>
    <w:p w14:paraId="43F5C80F" w14:textId="7947A146"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00F1662B" w:rsidRPr="00F1662B">
        <w:t xml:space="preserve">etc., </w:t>
      </w:r>
      <w:r w:rsidRPr="007330F8">
        <w:t xml:space="preserve">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46CD18FC"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w:t>
      </w:r>
      <w:r w:rsidR="00F1662B">
        <w:t>supporting information can be downloaded at</w:t>
      </w:r>
      <w:r w:rsidR="00120C0D" w:rsidRPr="007330F8">
        <w:t xml:space="preserve">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218D3949" w:rsidR="00A852BC" w:rsidRDefault="00A852BC" w:rsidP="00345C42">
      <w:pPr>
        <w:pStyle w:val="MDPI62backmatter"/>
        <w:rPr>
          <w:rFonts w:eastAsiaTheme="minorEastAsia"/>
          <w:lang w:eastAsia="zh-CN"/>
        </w:rPr>
      </w:pPr>
      <w:r w:rsidRPr="007330F8">
        <w:rPr>
          <w:b/>
        </w:rPr>
        <w:lastRenderedPageBreak/>
        <w:t>Funding:</w:t>
      </w:r>
      <w:r w:rsidRPr="007330F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418D8BD4" w14:textId="7EF41618" w:rsidR="00DF3D60" w:rsidRPr="00C642E0" w:rsidRDefault="00DF3D60" w:rsidP="00DF3D60">
      <w:pPr>
        <w:pStyle w:val="MDPI62backmatter"/>
        <w:rPr>
          <w:b/>
        </w:rPr>
      </w:pPr>
      <w:bookmarkStart w:id="2" w:name="_Hlk89945590"/>
      <w:bookmarkStart w:id="3" w:name="_Hlk60054323"/>
      <w:r w:rsidRPr="00C642E0">
        <w:rPr>
          <w:b/>
        </w:rPr>
        <w:t xml:space="preserve">Institutional Review Board Statement: </w:t>
      </w:r>
      <w:r w:rsidRPr="00D84887">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F1662B">
        <w:t>for studies involving humans</w:t>
      </w:r>
      <w:r w:rsidRPr="00D84887">
        <w:t xml:space="preserve"> OR “The animal study protocol was approved by the Institutional Review Board (or Ethics Committee) of NAME OF INSTITUTE (protocol code XXX and date of approval).” </w:t>
      </w:r>
      <w:r w:rsidR="00F1662B">
        <w:t>for studies involving animals</w:t>
      </w:r>
      <w:r w:rsidRPr="00D84887">
        <w:t xml:space="preserve"> OR “Ethical review and approval were waived for this study due to REASON (please provide a detailed justification).” OR “</w:t>
      </w:r>
      <w:r w:rsidR="00F1662B">
        <w:t>Not applicable.” for studies</w:t>
      </w:r>
      <w:r w:rsidRPr="00D84887">
        <w:t xml:space="preserve"> not involving humans or animals.</w:t>
      </w:r>
    </w:p>
    <w:bookmarkEnd w:id="2"/>
    <w:p w14:paraId="6E3A1FBA" w14:textId="77777777" w:rsidR="00DF3D60" w:rsidRPr="00C642E0" w:rsidRDefault="00DF3D60" w:rsidP="00DF3D60">
      <w:pPr>
        <w:pStyle w:val="MDPI62backmatter"/>
        <w:spacing w:after="0"/>
      </w:pPr>
      <w:r w:rsidRPr="00C642E0">
        <w:rPr>
          <w:b/>
        </w:rPr>
        <w:t xml:space="preserve">Informed Consent Statement: </w:t>
      </w:r>
      <w:r w:rsidRPr="00C642E0">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46E008FF" w14:textId="0F76F9E1" w:rsidR="00DF3D60" w:rsidRPr="00C642E0" w:rsidRDefault="00DF3D60" w:rsidP="00DF3D60">
      <w:pPr>
        <w:pStyle w:val="MDPI62backmatter"/>
        <w:ind w:firstLine="425"/>
      </w:pPr>
      <w:r w:rsidRPr="00C642E0">
        <w:t xml:space="preserve">Written informed consent for publication must be obtained from participating patients who can be identified (including by the patients themselves). Please state “Written informed consent has been obtained from the patient(s) </w:t>
      </w:r>
      <w:r w:rsidR="00F1662B">
        <w:t>to publish this paper.”</w:t>
      </w:r>
      <w:r w:rsidRPr="00C642E0">
        <w:t xml:space="preserve"> if applicable.</w:t>
      </w:r>
    </w:p>
    <w:bookmarkEnd w:id="3"/>
    <w:p w14:paraId="2AF9C8C0" w14:textId="4F6C529D" w:rsidR="006F7353" w:rsidRPr="007330F8" w:rsidRDefault="006F7353" w:rsidP="00345C42">
      <w:pPr>
        <w:pStyle w:val="MDPI62backmatter"/>
      </w:pPr>
      <w:r w:rsidRPr="007330F8">
        <w:rPr>
          <w:b/>
        </w:rPr>
        <w:t>Data Availability Statement:</w:t>
      </w:r>
      <w:r w:rsidRPr="007330F8">
        <w:t xml:space="preserve"> </w:t>
      </w:r>
      <w:r w:rsidR="009E541E">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0557913" w14:textId="16060417"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00F1662B">
        <w:t>any support given that</w:t>
      </w:r>
      <w:r w:rsidRPr="007330F8">
        <w:t xml:space="preserve">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4ABEA67A"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w:t>
      </w:r>
      <w:r w:rsidR="00F1662B">
        <w:t>or interests that may be</w:t>
      </w:r>
      <w:r w:rsidRPr="007330F8">
        <w:t xml:space="preserv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lastRenderedPageBreak/>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0C38B0DF" w:rsidR="00345C42" w:rsidRPr="007330F8" w:rsidRDefault="00F1662B" w:rsidP="000D20E3">
            <w:pPr>
              <w:pStyle w:val="MDPI42tablebody"/>
              <w:spacing w:line="240" w:lineRule="auto"/>
              <w:jc w:val="left"/>
              <w:rPr>
                <w:sz w:val="18"/>
                <w:szCs w:val="18"/>
              </w:rPr>
            </w:pPr>
            <w:r>
              <w:rPr>
                <w:sz w:val="18"/>
                <w:szCs w:val="18"/>
              </w:rPr>
              <w:t>Three-letter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3B98BC1A" w:rsidR="00345C42" w:rsidRPr="007330F8" w:rsidRDefault="00345C42" w:rsidP="00345C42">
      <w:pPr>
        <w:pStyle w:val="MDPI31text"/>
        <w:spacing w:line="280" w:lineRule="exact"/>
      </w:pPr>
      <w:r w:rsidRPr="007330F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F1662B">
        <w:t>which representative data are shown in the main text can be added here if brief, or as Supplementary Materials</w:t>
      </w:r>
      <w:r w:rsidRPr="007330F8">
        <w:t>.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1217B30C" w:rsidR="00A852BC" w:rsidRPr="007330F8" w:rsidRDefault="00A852BC" w:rsidP="00345C42">
      <w:pPr>
        <w:pStyle w:val="MDPI21heading1"/>
      </w:pPr>
      <w:r w:rsidRPr="007330F8">
        <w:t>Appendix B</w:t>
      </w:r>
    </w:p>
    <w:p w14:paraId="56200453" w14:textId="067B4386" w:rsidR="00A852BC" w:rsidRPr="007330F8" w:rsidRDefault="00A852BC" w:rsidP="00345C42">
      <w:pPr>
        <w:pStyle w:val="MDPI31text"/>
      </w:pPr>
      <w:r w:rsidRPr="007330F8">
        <w:t xml:space="preserve">All appendix sections must </w:t>
      </w:r>
      <w:r w:rsidR="00123A57" w:rsidRPr="007330F8">
        <w:t xml:space="preserve">be cited in the main text. </w:t>
      </w:r>
      <w:r w:rsidR="00F1662B">
        <w:t>In the appendices, figures, tables, etc., should be labeled starting with “A”, e</w:t>
      </w:r>
      <w:r w:rsidR="00123A57" w:rsidRPr="007330F8">
        <w:t>.g., Figure A1, Figure A2, etc.</w:t>
      </w:r>
    </w:p>
    <w:p w14:paraId="2552B933" w14:textId="77777777" w:rsidR="00EA6902" w:rsidRPr="007330F8" w:rsidRDefault="00EA6902" w:rsidP="00345C42">
      <w:pPr>
        <w:pStyle w:val="MDPI21heading1"/>
        <w:ind w:left="0"/>
      </w:pPr>
      <w:bookmarkStart w:id="6" w:name="referenceBookmark"/>
      <w:bookmarkStart w:id="7" w:name="RefSection"/>
      <w:bookmarkEnd w:id="6"/>
      <w:r w:rsidRPr="007330F8">
        <w:t>Reference</w:t>
      </w:r>
      <w:bookmarkEnd w:id="7"/>
      <w:r w:rsidRPr="007330F8">
        <w:t>s</w:t>
      </w:r>
    </w:p>
    <w:p w14:paraId="71979338" w14:textId="2ADC32DE" w:rsidR="00EA6902" w:rsidRPr="007330F8" w:rsidRDefault="00EA6902" w:rsidP="00345C42">
      <w:pPr>
        <w:pStyle w:val="MDPI81references"/>
        <w:numPr>
          <w:ilvl w:val="0"/>
          <w:numId w:val="0"/>
        </w:numPr>
        <w:ind w:left="425"/>
      </w:pPr>
      <w:r w:rsidRPr="007330F8">
        <w:t xml:space="preserve">References must be numbered in order of appearance in the text (including citations in tables and legends) and listed individually at the end of the manuscript. We recommend preparing the references with a bibliography software package, such as </w:t>
      </w:r>
      <w:r w:rsidR="00F1662B">
        <w:t>EndNote, ReferenceManager or Zotero, to</w:t>
      </w:r>
      <w:r w:rsidRPr="007330F8">
        <w:t xml:space="preserve">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56374A06"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w:t>
      </w:r>
      <w:r w:rsidR="00F1662B">
        <w:t>for example, [</w:t>
      </w:r>
      <w:r w:rsidRPr="007330F8">
        <w:t xml:space="preserve">1], [1–3] or [1,3]. For embedded citations in the text with pagination, use both parentheses and brackets to indicate the reference number and page numbers; </w:t>
      </w:r>
      <w:r w:rsidR="00F1662B">
        <w:t>for example, [</w:t>
      </w:r>
      <w:r w:rsidRPr="007330F8">
        <w:t>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E8100" w14:textId="77777777" w:rsidR="005C754C" w:rsidRPr="007330F8" w:rsidRDefault="005C754C">
      <w:pPr>
        <w:spacing w:line="240" w:lineRule="auto"/>
      </w:pPr>
      <w:r w:rsidRPr="007330F8">
        <w:separator/>
      </w:r>
    </w:p>
  </w:endnote>
  <w:endnote w:type="continuationSeparator" w:id="0">
    <w:p w14:paraId="7D663C5A" w14:textId="77777777" w:rsidR="005C754C" w:rsidRPr="007330F8" w:rsidRDefault="005C754C">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F875" w14:textId="28EA5F27" w:rsidR="0004400E" w:rsidRPr="006A2112" w:rsidRDefault="006A2112" w:rsidP="006A2112">
    <w:pPr>
      <w:pStyle w:val="Footer"/>
      <w:spacing w:line="240" w:lineRule="auto"/>
      <w:jc w:val="right"/>
    </w:pPr>
    <w:r w:rsidRPr="00122802">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33E403EA" w:rsidR="0004400E" w:rsidRPr="007330F8" w:rsidRDefault="00604643" w:rsidP="004340C2">
    <w:pPr>
      <w:tabs>
        <w:tab w:val="right" w:pos="10466"/>
      </w:tabs>
      <w:spacing w:line="240" w:lineRule="auto"/>
      <w:rPr>
        <w:sz w:val="16"/>
        <w:szCs w:val="16"/>
      </w:rPr>
    </w:pPr>
    <w:r w:rsidRPr="00604643">
      <w:rPr>
        <w:i/>
        <w:iCs/>
        <w:sz w:val="16"/>
        <w:szCs w:val="16"/>
      </w:rPr>
      <w:t>Sustain. Packag.</w:t>
    </w:r>
    <w:r w:rsidR="00EB3A9A">
      <w:rPr>
        <w:rFonts w:hint="eastAsia"/>
        <w:i/>
        <w:iCs/>
        <w:sz w:val="16"/>
        <w:szCs w:val="16"/>
      </w:rPr>
      <w:t xml:space="preserve"> </w:t>
    </w:r>
    <w:r w:rsidR="004A346F" w:rsidRPr="007330F8">
      <w:rPr>
        <w:b/>
        <w:iCs/>
        <w:sz w:val="16"/>
        <w:szCs w:val="16"/>
      </w:rPr>
      <w:t>202</w:t>
    </w:r>
    <w:r w:rsidR="00EE38F4">
      <w:rPr>
        <w:rFonts w:hint="eastAsia"/>
        <w:b/>
        <w:iCs/>
        <w:sz w:val="16"/>
        <w:szCs w:val="16"/>
      </w:rPr>
      <w:t>7</w:t>
    </w:r>
    <w:r w:rsidR="00506BC0" w:rsidRPr="007330F8">
      <w:rPr>
        <w:iCs/>
        <w:sz w:val="16"/>
        <w:szCs w:val="16"/>
      </w:rPr>
      <w:t>,</w:t>
    </w:r>
    <w:r w:rsidR="004A346F" w:rsidRPr="007330F8">
      <w:rPr>
        <w:i/>
        <w:iCs/>
        <w:sz w:val="16"/>
        <w:szCs w:val="16"/>
      </w:rPr>
      <w:t xml:space="preserve"> </w:t>
    </w:r>
    <w:r w:rsidR="00D865E0" w:rsidRPr="007330F8">
      <w:rPr>
        <w:rFonts w:eastAsiaTheme="minorEastAsia" w:hint="eastAsia"/>
        <w:i/>
        <w:iCs/>
        <w:sz w:val="16"/>
        <w:szCs w:val="16"/>
      </w:rPr>
      <w:t>1</w:t>
    </w:r>
    <w:r w:rsidR="00506BC0" w:rsidRPr="007330F8">
      <w:rPr>
        <w:iCs/>
        <w:sz w:val="16"/>
        <w:szCs w:val="16"/>
      </w:rPr>
      <w:t xml:space="preserve">, </w:t>
    </w:r>
    <w:r w:rsidR="000B74CE" w:rsidRPr="007330F8">
      <w:rPr>
        <w:iCs/>
        <w:sz w:val="16"/>
        <w:szCs w:val="16"/>
      </w:rPr>
      <w:t>x</w:t>
    </w:r>
    <w:r w:rsidR="004340C2" w:rsidRPr="007330F8">
      <w:rPr>
        <w:sz w:val="16"/>
        <w:szCs w:val="16"/>
      </w:rPr>
      <w:tab/>
    </w:r>
    <w:r w:rsidR="006A2112" w:rsidRPr="0012280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058F1" w14:textId="77777777" w:rsidR="005C754C" w:rsidRPr="007330F8" w:rsidRDefault="005C754C">
      <w:pPr>
        <w:spacing w:line="240" w:lineRule="auto"/>
      </w:pPr>
      <w:r w:rsidRPr="007330F8">
        <w:separator/>
      </w:r>
    </w:p>
  </w:footnote>
  <w:footnote w:type="continuationSeparator" w:id="0">
    <w:p w14:paraId="64B525A7" w14:textId="77777777" w:rsidR="005C754C" w:rsidRPr="007330F8" w:rsidRDefault="005C754C">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072C8" w14:textId="7544D75C" w:rsidR="00471F5A" w:rsidRPr="007330F8" w:rsidRDefault="00604643" w:rsidP="004340C2">
    <w:pPr>
      <w:tabs>
        <w:tab w:val="right" w:pos="10466"/>
      </w:tabs>
      <w:adjustRightInd w:val="0"/>
      <w:snapToGrid w:val="0"/>
      <w:spacing w:line="240" w:lineRule="auto"/>
      <w:rPr>
        <w:sz w:val="16"/>
      </w:rPr>
    </w:pPr>
    <w:r w:rsidRPr="00604643">
      <w:rPr>
        <w:i/>
        <w:iCs/>
        <w:sz w:val="16"/>
        <w:szCs w:val="16"/>
      </w:rPr>
      <w:t>Sustain. Packag.</w:t>
    </w:r>
    <w:r w:rsidR="00EB3A9A">
      <w:rPr>
        <w:rFonts w:hint="eastAsia"/>
        <w:i/>
        <w:iCs/>
        <w:sz w:val="16"/>
        <w:szCs w:val="16"/>
      </w:rPr>
      <w:t xml:space="preserve"> </w:t>
    </w:r>
    <w:r w:rsidR="004465F3" w:rsidRPr="007330F8">
      <w:rPr>
        <w:b/>
        <w:iCs/>
        <w:sz w:val="16"/>
        <w:szCs w:val="16"/>
      </w:rPr>
      <w:t>202</w:t>
    </w:r>
    <w:r w:rsidR="00EE38F4">
      <w:rPr>
        <w:rFonts w:hint="eastAsia"/>
        <w:b/>
        <w:iCs/>
        <w:sz w:val="16"/>
        <w:szCs w:val="16"/>
      </w:rPr>
      <w:t>7</w:t>
    </w:r>
    <w:r w:rsidR="00506BC0" w:rsidRPr="007330F8">
      <w:rPr>
        <w:sz w:val="16"/>
      </w:rPr>
      <w:t>,</w:t>
    </w:r>
    <w:r w:rsidR="004A346F" w:rsidRPr="007330F8">
      <w:rPr>
        <w:i/>
        <w:sz w:val="16"/>
      </w:rPr>
      <w:t xml:space="preserve"> </w:t>
    </w:r>
    <w:r w:rsidR="00D865E0" w:rsidRPr="007330F8">
      <w:rPr>
        <w:rFonts w:hint="eastAsia"/>
        <w:i/>
        <w:sz w:val="16"/>
      </w:rPr>
      <w:t>1</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4FFBDBDC" w:rsidR="00471F5A" w:rsidRPr="007330F8" w:rsidRDefault="00C97A3D" w:rsidP="004340C2">
          <w:pPr>
            <w:pStyle w:val="Header"/>
            <w:pBdr>
              <w:bottom w:val="none" w:sz="0" w:space="0" w:color="auto"/>
            </w:pBdr>
            <w:jc w:val="left"/>
            <w:rPr>
              <w:rFonts w:eastAsia="DengXian"/>
              <w:b/>
              <w:bCs/>
            </w:rPr>
          </w:pPr>
          <w:r>
            <w:rPr>
              <w:noProof/>
            </w:rPr>
            <w:drawing>
              <wp:inline distT="0" distB="0" distL="0" distR="0" wp14:anchorId="0C2E7931" wp14:editId="6DEC0059">
                <wp:extent cx="1221010" cy="432000"/>
                <wp:effectExtent l="0" t="0" r="0" b="6350"/>
                <wp:docPr id="1044093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1010"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DengXian"/>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DengXian"/>
              <w:b/>
              <w:bCs/>
            </w:rPr>
          </w:pPr>
          <w:r w:rsidRPr="007330F8">
            <w:rPr>
              <w:rFonts w:eastAsia="DengXian"/>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03DA5"/>
    <w:rsid w:val="0001010A"/>
    <w:rsid w:val="000261A0"/>
    <w:rsid w:val="00026FE1"/>
    <w:rsid w:val="000348D8"/>
    <w:rsid w:val="000357B5"/>
    <w:rsid w:val="00035FC3"/>
    <w:rsid w:val="00042AF8"/>
    <w:rsid w:val="0004400E"/>
    <w:rsid w:val="00044C0A"/>
    <w:rsid w:val="0004721A"/>
    <w:rsid w:val="00047523"/>
    <w:rsid w:val="00050216"/>
    <w:rsid w:val="00053EBF"/>
    <w:rsid w:val="000604CC"/>
    <w:rsid w:val="00072C6E"/>
    <w:rsid w:val="00073D51"/>
    <w:rsid w:val="0007554D"/>
    <w:rsid w:val="0009213F"/>
    <w:rsid w:val="000A0F93"/>
    <w:rsid w:val="000B1F19"/>
    <w:rsid w:val="000B3F01"/>
    <w:rsid w:val="000B5171"/>
    <w:rsid w:val="000B74CE"/>
    <w:rsid w:val="000C151B"/>
    <w:rsid w:val="000C2465"/>
    <w:rsid w:val="000C504E"/>
    <w:rsid w:val="000C619E"/>
    <w:rsid w:val="000D1C00"/>
    <w:rsid w:val="000E5489"/>
    <w:rsid w:val="0010089C"/>
    <w:rsid w:val="001012F2"/>
    <w:rsid w:val="00116DAE"/>
    <w:rsid w:val="00120C0D"/>
    <w:rsid w:val="00122802"/>
    <w:rsid w:val="00123A57"/>
    <w:rsid w:val="00125039"/>
    <w:rsid w:val="00132306"/>
    <w:rsid w:val="00144467"/>
    <w:rsid w:val="001475DA"/>
    <w:rsid w:val="0016006D"/>
    <w:rsid w:val="0016132C"/>
    <w:rsid w:val="00162CD7"/>
    <w:rsid w:val="001761EF"/>
    <w:rsid w:val="00184F55"/>
    <w:rsid w:val="001A1634"/>
    <w:rsid w:val="001A1A37"/>
    <w:rsid w:val="001A1E76"/>
    <w:rsid w:val="001A2AA8"/>
    <w:rsid w:val="001D349C"/>
    <w:rsid w:val="001D4D23"/>
    <w:rsid w:val="001E2474"/>
    <w:rsid w:val="001E2AEB"/>
    <w:rsid w:val="001E4A07"/>
    <w:rsid w:val="001F4877"/>
    <w:rsid w:val="001F5FAC"/>
    <w:rsid w:val="0020081E"/>
    <w:rsid w:val="002036FB"/>
    <w:rsid w:val="00204841"/>
    <w:rsid w:val="00204E16"/>
    <w:rsid w:val="00207676"/>
    <w:rsid w:val="00211F69"/>
    <w:rsid w:val="0021217E"/>
    <w:rsid w:val="00221D2F"/>
    <w:rsid w:val="002223FC"/>
    <w:rsid w:val="00222904"/>
    <w:rsid w:val="00233E3B"/>
    <w:rsid w:val="00240486"/>
    <w:rsid w:val="002412B7"/>
    <w:rsid w:val="00246F9F"/>
    <w:rsid w:val="00264ABF"/>
    <w:rsid w:val="002725AA"/>
    <w:rsid w:val="00273E98"/>
    <w:rsid w:val="00283391"/>
    <w:rsid w:val="002833B5"/>
    <w:rsid w:val="00286351"/>
    <w:rsid w:val="002946D9"/>
    <w:rsid w:val="00295161"/>
    <w:rsid w:val="002965E7"/>
    <w:rsid w:val="00296D17"/>
    <w:rsid w:val="002A08D4"/>
    <w:rsid w:val="002C27DD"/>
    <w:rsid w:val="002C703E"/>
    <w:rsid w:val="002D5B7C"/>
    <w:rsid w:val="002E255F"/>
    <w:rsid w:val="002F39B8"/>
    <w:rsid w:val="002F57DE"/>
    <w:rsid w:val="003040E0"/>
    <w:rsid w:val="00312E92"/>
    <w:rsid w:val="003237E7"/>
    <w:rsid w:val="00324292"/>
    <w:rsid w:val="00326141"/>
    <w:rsid w:val="00327820"/>
    <w:rsid w:val="00331431"/>
    <w:rsid w:val="00331F7F"/>
    <w:rsid w:val="00332ABD"/>
    <w:rsid w:val="00345C42"/>
    <w:rsid w:val="00346738"/>
    <w:rsid w:val="00352FA3"/>
    <w:rsid w:val="00357E10"/>
    <w:rsid w:val="00370EC8"/>
    <w:rsid w:val="00373BF3"/>
    <w:rsid w:val="0037766B"/>
    <w:rsid w:val="00377F4F"/>
    <w:rsid w:val="003817A5"/>
    <w:rsid w:val="003A15E9"/>
    <w:rsid w:val="003A791E"/>
    <w:rsid w:val="003B3A84"/>
    <w:rsid w:val="003B4531"/>
    <w:rsid w:val="003B7C96"/>
    <w:rsid w:val="003D3232"/>
    <w:rsid w:val="003D3672"/>
    <w:rsid w:val="003D72BF"/>
    <w:rsid w:val="003E012D"/>
    <w:rsid w:val="003E19BC"/>
    <w:rsid w:val="003F0E95"/>
    <w:rsid w:val="003F1497"/>
    <w:rsid w:val="003F49FF"/>
    <w:rsid w:val="00401D30"/>
    <w:rsid w:val="00404CF6"/>
    <w:rsid w:val="004119A6"/>
    <w:rsid w:val="004152FD"/>
    <w:rsid w:val="0041581F"/>
    <w:rsid w:val="004174CD"/>
    <w:rsid w:val="00421471"/>
    <w:rsid w:val="00422317"/>
    <w:rsid w:val="00425800"/>
    <w:rsid w:val="004340C2"/>
    <w:rsid w:val="00434B97"/>
    <w:rsid w:val="00443AAF"/>
    <w:rsid w:val="004465F3"/>
    <w:rsid w:val="004504C9"/>
    <w:rsid w:val="004505CF"/>
    <w:rsid w:val="0045505C"/>
    <w:rsid w:val="004638F0"/>
    <w:rsid w:val="004669B4"/>
    <w:rsid w:val="0046725B"/>
    <w:rsid w:val="00471F5A"/>
    <w:rsid w:val="0047390C"/>
    <w:rsid w:val="00475043"/>
    <w:rsid w:val="00495919"/>
    <w:rsid w:val="004A046F"/>
    <w:rsid w:val="004A26EC"/>
    <w:rsid w:val="004A346F"/>
    <w:rsid w:val="004A50E9"/>
    <w:rsid w:val="004A526E"/>
    <w:rsid w:val="004B0D23"/>
    <w:rsid w:val="004B1894"/>
    <w:rsid w:val="004C2306"/>
    <w:rsid w:val="004D3B65"/>
    <w:rsid w:val="004E7B67"/>
    <w:rsid w:val="004F069F"/>
    <w:rsid w:val="004F7312"/>
    <w:rsid w:val="00501D0F"/>
    <w:rsid w:val="00503600"/>
    <w:rsid w:val="00506BC0"/>
    <w:rsid w:val="00507625"/>
    <w:rsid w:val="0051540B"/>
    <w:rsid w:val="005168CD"/>
    <w:rsid w:val="00522800"/>
    <w:rsid w:val="0052452C"/>
    <w:rsid w:val="005269C0"/>
    <w:rsid w:val="00531E2B"/>
    <w:rsid w:val="0053256F"/>
    <w:rsid w:val="005332CC"/>
    <w:rsid w:val="00533FE0"/>
    <w:rsid w:val="00540181"/>
    <w:rsid w:val="005424EB"/>
    <w:rsid w:val="00542AE4"/>
    <w:rsid w:val="00556EA1"/>
    <w:rsid w:val="00557B4B"/>
    <w:rsid w:val="00562123"/>
    <w:rsid w:val="005661A6"/>
    <w:rsid w:val="005664C6"/>
    <w:rsid w:val="005762EB"/>
    <w:rsid w:val="0058042B"/>
    <w:rsid w:val="00585E6F"/>
    <w:rsid w:val="00591FB6"/>
    <w:rsid w:val="005A2840"/>
    <w:rsid w:val="005A4D9D"/>
    <w:rsid w:val="005B19EE"/>
    <w:rsid w:val="005B6005"/>
    <w:rsid w:val="005C0CE3"/>
    <w:rsid w:val="005C1CC2"/>
    <w:rsid w:val="005C5DE8"/>
    <w:rsid w:val="005C754C"/>
    <w:rsid w:val="005D5093"/>
    <w:rsid w:val="005E133E"/>
    <w:rsid w:val="00604643"/>
    <w:rsid w:val="006047EF"/>
    <w:rsid w:val="00605718"/>
    <w:rsid w:val="00606DEF"/>
    <w:rsid w:val="00612CEC"/>
    <w:rsid w:val="006205C4"/>
    <w:rsid w:val="0062576B"/>
    <w:rsid w:val="00635DE0"/>
    <w:rsid w:val="00644710"/>
    <w:rsid w:val="00645D18"/>
    <w:rsid w:val="00646BFC"/>
    <w:rsid w:val="00646EA6"/>
    <w:rsid w:val="0065560B"/>
    <w:rsid w:val="00656CB7"/>
    <w:rsid w:val="00660F89"/>
    <w:rsid w:val="00666C02"/>
    <w:rsid w:val="006713B2"/>
    <w:rsid w:val="006765DE"/>
    <w:rsid w:val="0068381A"/>
    <w:rsid w:val="00686D0C"/>
    <w:rsid w:val="006901E6"/>
    <w:rsid w:val="00691777"/>
    <w:rsid w:val="00692393"/>
    <w:rsid w:val="006A0AC1"/>
    <w:rsid w:val="006A2112"/>
    <w:rsid w:val="006A74F9"/>
    <w:rsid w:val="006B46C7"/>
    <w:rsid w:val="006B6C69"/>
    <w:rsid w:val="006B6C74"/>
    <w:rsid w:val="006C1224"/>
    <w:rsid w:val="006C6DB8"/>
    <w:rsid w:val="006D1AF7"/>
    <w:rsid w:val="006D7D99"/>
    <w:rsid w:val="006E1066"/>
    <w:rsid w:val="006F0ACF"/>
    <w:rsid w:val="006F5FFB"/>
    <w:rsid w:val="006F7353"/>
    <w:rsid w:val="006F797D"/>
    <w:rsid w:val="0071323C"/>
    <w:rsid w:val="00722347"/>
    <w:rsid w:val="00731590"/>
    <w:rsid w:val="007330F8"/>
    <w:rsid w:val="0073655A"/>
    <w:rsid w:val="007404DE"/>
    <w:rsid w:val="007471D3"/>
    <w:rsid w:val="00750361"/>
    <w:rsid w:val="00750C96"/>
    <w:rsid w:val="007532D4"/>
    <w:rsid w:val="00762525"/>
    <w:rsid w:val="00763C8C"/>
    <w:rsid w:val="007648D8"/>
    <w:rsid w:val="007722A0"/>
    <w:rsid w:val="007740D6"/>
    <w:rsid w:val="007839EE"/>
    <w:rsid w:val="007840AC"/>
    <w:rsid w:val="00792DC7"/>
    <w:rsid w:val="00797AB1"/>
    <w:rsid w:val="007A7C02"/>
    <w:rsid w:val="007B2963"/>
    <w:rsid w:val="007C021F"/>
    <w:rsid w:val="007C3779"/>
    <w:rsid w:val="007D0ABE"/>
    <w:rsid w:val="00803C4B"/>
    <w:rsid w:val="00804595"/>
    <w:rsid w:val="00806537"/>
    <w:rsid w:val="008141BF"/>
    <w:rsid w:val="008145DC"/>
    <w:rsid w:val="00814FF4"/>
    <w:rsid w:val="00815872"/>
    <w:rsid w:val="00815D1E"/>
    <w:rsid w:val="00816CB0"/>
    <w:rsid w:val="0082500C"/>
    <w:rsid w:val="008328C0"/>
    <w:rsid w:val="00840697"/>
    <w:rsid w:val="00843AAF"/>
    <w:rsid w:val="008474ED"/>
    <w:rsid w:val="00851606"/>
    <w:rsid w:val="008530B5"/>
    <w:rsid w:val="00862B31"/>
    <w:rsid w:val="00865AC6"/>
    <w:rsid w:val="008669FB"/>
    <w:rsid w:val="0088716F"/>
    <w:rsid w:val="0089332D"/>
    <w:rsid w:val="00893998"/>
    <w:rsid w:val="00896AE1"/>
    <w:rsid w:val="00896DCB"/>
    <w:rsid w:val="008A3D4D"/>
    <w:rsid w:val="008A5FC7"/>
    <w:rsid w:val="008B6A2E"/>
    <w:rsid w:val="008B6E86"/>
    <w:rsid w:val="008C1897"/>
    <w:rsid w:val="008D4044"/>
    <w:rsid w:val="008D62D4"/>
    <w:rsid w:val="008D69AF"/>
    <w:rsid w:val="008E1405"/>
    <w:rsid w:val="008E67B2"/>
    <w:rsid w:val="008F2594"/>
    <w:rsid w:val="00902480"/>
    <w:rsid w:val="009036D2"/>
    <w:rsid w:val="00911F22"/>
    <w:rsid w:val="00915834"/>
    <w:rsid w:val="009161FF"/>
    <w:rsid w:val="0093059F"/>
    <w:rsid w:val="0093606D"/>
    <w:rsid w:val="009412B0"/>
    <w:rsid w:val="00943949"/>
    <w:rsid w:val="009457B0"/>
    <w:rsid w:val="00947909"/>
    <w:rsid w:val="00951142"/>
    <w:rsid w:val="0095160D"/>
    <w:rsid w:val="00954A51"/>
    <w:rsid w:val="00957C1C"/>
    <w:rsid w:val="009632FD"/>
    <w:rsid w:val="00970913"/>
    <w:rsid w:val="00976222"/>
    <w:rsid w:val="009915A6"/>
    <w:rsid w:val="00993114"/>
    <w:rsid w:val="009A6A1C"/>
    <w:rsid w:val="009A7262"/>
    <w:rsid w:val="009B54F4"/>
    <w:rsid w:val="009B551E"/>
    <w:rsid w:val="009C1F04"/>
    <w:rsid w:val="009C230A"/>
    <w:rsid w:val="009D2B22"/>
    <w:rsid w:val="009D6725"/>
    <w:rsid w:val="009E38C5"/>
    <w:rsid w:val="009E541E"/>
    <w:rsid w:val="009E5C18"/>
    <w:rsid w:val="009F5C65"/>
    <w:rsid w:val="009F70E6"/>
    <w:rsid w:val="00A03642"/>
    <w:rsid w:val="00A15E89"/>
    <w:rsid w:val="00A15FF4"/>
    <w:rsid w:val="00A1712D"/>
    <w:rsid w:val="00A24869"/>
    <w:rsid w:val="00A37642"/>
    <w:rsid w:val="00A44061"/>
    <w:rsid w:val="00A456EB"/>
    <w:rsid w:val="00A47C77"/>
    <w:rsid w:val="00A563F4"/>
    <w:rsid w:val="00A56FF8"/>
    <w:rsid w:val="00A62565"/>
    <w:rsid w:val="00A63B49"/>
    <w:rsid w:val="00A65FB0"/>
    <w:rsid w:val="00A76490"/>
    <w:rsid w:val="00A8104C"/>
    <w:rsid w:val="00A8388F"/>
    <w:rsid w:val="00A852BC"/>
    <w:rsid w:val="00A9637C"/>
    <w:rsid w:val="00A972EC"/>
    <w:rsid w:val="00AA1BD0"/>
    <w:rsid w:val="00AA2786"/>
    <w:rsid w:val="00AA4ABE"/>
    <w:rsid w:val="00AA6F35"/>
    <w:rsid w:val="00AB4A1A"/>
    <w:rsid w:val="00AB5AEE"/>
    <w:rsid w:val="00AC0491"/>
    <w:rsid w:val="00AC4DD5"/>
    <w:rsid w:val="00AD3F77"/>
    <w:rsid w:val="00AD4C85"/>
    <w:rsid w:val="00AD7138"/>
    <w:rsid w:val="00AD7B01"/>
    <w:rsid w:val="00AE39BC"/>
    <w:rsid w:val="00AE47B6"/>
    <w:rsid w:val="00AE7657"/>
    <w:rsid w:val="00AF1D89"/>
    <w:rsid w:val="00AF57F1"/>
    <w:rsid w:val="00AF78DE"/>
    <w:rsid w:val="00B01426"/>
    <w:rsid w:val="00B025FA"/>
    <w:rsid w:val="00B05206"/>
    <w:rsid w:val="00B056D5"/>
    <w:rsid w:val="00B12F67"/>
    <w:rsid w:val="00B17001"/>
    <w:rsid w:val="00B22E26"/>
    <w:rsid w:val="00B341D3"/>
    <w:rsid w:val="00B377C4"/>
    <w:rsid w:val="00B40A04"/>
    <w:rsid w:val="00B42BA6"/>
    <w:rsid w:val="00B46F24"/>
    <w:rsid w:val="00B47634"/>
    <w:rsid w:val="00B5319A"/>
    <w:rsid w:val="00B53706"/>
    <w:rsid w:val="00B60928"/>
    <w:rsid w:val="00B622F2"/>
    <w:rsid w:val="00B72696"/>
    <w:rsid w:val="00B8323D"/>
    <w:rsid w:val="00B83A85"/>
    <w:rsid w:val="00B84386"/>
    <w:rsid w:val="00B852AC"/>
    <w:rsid w:val="00B93109"/>
    <w:rsid w:val="00BA1511"/>
    <w:rsid w:val="00BB7845"/>
    <w:rsid w:val="00BC5C44"/>
    <w:rsid w:val="00BC74C5"/>
    <w:rsid w:val="00BD1F94"/>
    <w:rsid w:val="00BE2474"/>
    <w:rsid w:val="00BF28B4"/>
    <w:rsid w:val="00C1405C"/>
    <w:rsid w:val="00C16DD7"/>
    <w:rsid w:val="00C2183E"/>
    <w:rsid w:val="00C31841"/>
    <w:rsid w:val="00C5060C"/>
    <w:rsid w:val="00C6094E"/>
    <w:rsid w:val="00C64565"/>
    <w:rsid w:val="00C64858"/>
    <w:rsid w:val="00C75C90"/>
    <w:rsid w:val="00C81551"/>
    <w:rsid w:val="00C86F84"/>
    <w:rsid w:val="00C97A3D"/>
    <w:rsid w:val="00CB3890"/>
    <w:rsid w:val="00CB7F4E"/>
    <w:rsid w:val="00CC5F55"/>
    <w:rsid w:val="00CC79C9"/>
    <w:rsid w:val="00CC7AAB"/>
    <w:rsid w:val="00CD54D3"/>
    <w:rsid w:val="00CD65ED"/>
    <w:rsid w:val="00CE1CA4"/>
    <w:rsid w:val="00CE4114"/>
    <w:rsid w:val="00CE4479"/>
    <w:rsid w:val="00CF13B0"/>
    <w:rsid w:val="00D010FA"/>
    <w:rsid w:val="00D15AF9"/>
    <w:rsid w:val="00D15FD7"/>
    <w:rsid w:val="00D207A4"/>
    <w:rsid w:val="00D30477"/>
    <w:rsid w:val="00D32036"/>
    <w:rsid w:val="00D328A0"/>
    <w:rsid w:val="00D4510B"/>
    <w:rsid w:val="00D47D7F"/>
    <w:rsid w:val="00D5407A"/>
    <w:rsid w:val="00D55C50"/>
    <w:rsid w:val="00D60428"/>
    <w:rsid w:val="00D66D5E"/>
    <w:rsid w:val="00D7315B"/>
    <w:rsid w:val="00D865E0"/>
    <w:rsid w:val="00DA071E"/>
    <w:rsid w:val="00DA6AE2"/>
    <w:rsid w:val="00DA6E79"/>
    <w:rsid w:val="00DA7729"/>
    <w:rsid w:val="00DB2281"/>
    <w:rsid w:val="00DC0AF0"/>
    <w:rsid w:val="00DC4E33"/>
    <w:rsid w:val="00DD5700"/>
    <w:rsid w:val="00DE07DE"/>
    <w:rsid w:val="00DE10FD"/>
    <w:rsid w:val="00DE228F"/>
    <w:rsid w:val="00DF3D60"/>
    <w:rsid w:val="00DF7F8B"/>
    <w:rsid w:val="00E026C7"/>
    <w:rsid w:val="00E03F44"/>
    <w:rsid w:val="00E14912"/>
    <w:rsid w:val="00E17581"/>
    <w:rsid w:val="00E20009"/>
    <w:rsid w:val="00E20BCE"/>
    <w:rsid w:val="00E23840"/>
    <w:rsid w:val="00E24F47"/>
    <w:rsid w:val="00E26A84"/>
    <w:rsid w:val="00E27AA2"/>
    <w:rsid w:val="00E3557F"/>
    <w:rsid w:val="00E40573"/>
    <w:rsid w:val="00E445B7"/>
    <w:rsid w:val="00E45B87"/>
    <w:rsid w:val="00E52381"/>
    <w:rsid w:val="00E52E54"/>
    <w:rsid w:val="00E53250"/>
    <w:rsid w:val="00E53385"/>
    <w:rsid w:val="00E55143"/>
    <w:rsid w:val="00E573D9"/>
    <w:rsid w:val="00E7489A"/>
    <w:rsid w:val="00E75E69"/>
    <w:rsid w:val="00E81963"/>
    <w:rsid w:val="00E82717"/>
    <w:rsid w:val="00E82DCF"/>
    <w:rsid w:val="00E8311E"/>
    <w:rsid w:val="00E86A61"/>
    <w:rsid w:val="00E918EE"/>
    <w:rsid w:val="00E96A1E"/>
    <w:rsid w:val="00EA591D"/>
    <w:rsid w:val="00EA6497"/>
    <w:rsid w:val="00EA6902"/>
    <w:rsid w:val="00EA72C7"/>
    <w:rsid w:val="00EA77C5"/>
    <w:rsid w:val="00EB1042"/>
    <w:rsid w:val="00EB3A9A"/>
    <w:rsid w:val="00EC23EC"/>
    <w:rsid w:val="00EC598A"/>
    <w:rsid w:val="00EE38F4"/>
    <w:rsid w:val="00EE3DB8"/>
    <w:rsid w:val="00EE3F08"/>
    <w:rsid w:val="00EE5382"/>
    <w:rsid w:val="00EE758D"/>
    <w:rsid w:val="00EE78D2"/>
    <w:rsid w:val="00EF309F"/>
    <w:rsid w:val="00EF45E0"/>
    <w:rsid w:val="00EF63C0"/>
    <w:rsid w:val="00F05B9C"/>
    <w:rsid w:val="00F1193E"/>
    <w:rsid w:val="00F1450C"/>
    <w:rsid w:val="00F1662B"/>
    <w:rsid w:val="00F24191"/>
    <w:rsid w:val="00F25B61"/>
    <w:rsid w:val="00F30FB8"/>
    <w:rsid w:val="00F34FEE"/>
    <w:rsid w:val="00F42807"/>
    <w:rsid w:val="00F428E6"/>
    <w:rsid w:val="00F45980"/>
    <w:rsid w:val="00F50291"/>
    <w:rsid w:val="00F54B4A"/>
    <w:rsid w:val="00F54E21"/>
    <w:rsid w:val="00F57FA0"/>
    <w:rsid w:val="00F654F2"/>
    <w:rsid w:val="00F7002C"/>
    <w:rsid w:val="00F776AF"/>
    <w:rsid w:val="00F8065D"/>
    <w:rsid w:val="00F879E4"/>
    <w:rsid w:val="00F91974"/>
    <w:rsid w:val="00F92D45"/>
    <w:rsid w:val="00F94E62"/>
    <w:rsid w:val="00FB7389"/>
    <w:rsid w:val="00FC3455"/>
    <w:rsid w:val="00FC39AC"/>
    <w:rsid w:val="00FC7435"/>
    <w:rsid w:val="00FC79F3"/>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sustainpackag-template.dot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2026-07-30T01:12:00Z</dcterms:created>
  <dcterms:modified xsi:type="dcterms:W3CDTF">2026-07-30T01:12:00Z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